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961"/>
        <w:tblW w:w="9923" w:type="dxa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142"/>
        <w:gridCol w:w="34"/>
      </w:tblGrid>
      <w:tr w:rsidR="00576F9C" w:rsidRPr="00735198" w14:paraId="3DABB8EE" w14:textId="77777777" w:rsidTr="009A352D">
        <w:trPr>
          <w:gridAfter w:val="1"/>
          <w:wAfter w:w="34" w:type="dxa"/>
        </w:trPr>
        <w:tc>
          <w:tcPr>
            <w:tcW w:w="4536" w:type="dxa"/>
            <w:gridSpan w:val="2"/>
            <w:vAlign w:val="center"/>
          </w:tcPr>
          <w:p w14:paraId="3CFFC794" w14:textId="77777777" w:rsidR="00576F9C" w:rsidRPr="00406257" w:rsidRDefault="00576F9C" w:rsidP="008C3CB2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 xml:space="preserve">МИНИСТЕРСТВО </w:t>
            </w:r>
          </w:p>
          <w:p w14:paraId="3B984A97" w14:textId="77777777" w:rsidR="00576F9C" w:rsidRPr="00210834" w:rsidRDefault="00576F9C" w:rsidP="008C3CB2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 xml:space="preserve">ПО ДЕЛАМ МОЛОДЕЖИ </w:t>
            </w:r>
          </w:p>
          <w:p w14:paraId="5C7243D1" w14:textId="77777777" w:rsidR="00576F9C" w:rsidRPr="00735198" w:rsidRDefault="00576F9C" w:rsidP="008C3CB2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14:paraId="26A09546" w14:textId="77777777" w:rsidR="00576F9C" w:rsidRPr="00735198" w:rsidRDefault="009749EE" w:rsidP="008C3CB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BFD45BB" wp14:editId="3E690082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3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gridSpan w:val="2"/>
            <w:vAlign w:val="center"/>
          </w:tcPr>
          <w:p w14:paraId="798B6AEE" w14:textId="77777777" w:rsidR="00576F9C" w:rsidRPr="00735198" w:rsidRDefault="00576F9C" w:rsidP="008C3CB2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 xml:space="preserve">ТАТАРСТАН РЕСПУБЛИКАСЫ </w:t>
            </w:r>
          </w:p>
          <w:p w14:paraId="749217C1" w14:textId="77777777" w:rsidR="00576F9C" w:rsidRPr="00735198" w:rsidRDefault="00576F9C" w:rsidP="008C3CB2">
            <w:pPr>
              <w:spacing w:line="300" w:lineRule="exact"/>
              <w:ind w:left="317" w:right="-174"/>
              <w:jc w:val="center"/>
              <w:rPr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>ЯШЬЛ</w:t>
            </w:r>
            <w:r w:rsidRPr="00735198">
              <w:rPr>
                <w:sz w:val="28"/>
                <w:szCs w:val="28"/>
                <w:lang w:val="tt-RU"/>
              </w:rPr>
              <w:t>Ә</w:t>
            </w:r>
            <w:r w:rsidRPr="00735198">
              <w:rPr>
                <w:sz w:val="28"/>
                <w:szCs w:val="28"/>
              </w:rPr>
              <w:t>Р ЭШЛ</w:t>
            </w:r>
            <w:r w:rsidRPr="00735198">
              <w:rPr>
                <w:sz w:val="28"/>
                <w:szCs w:val="28"/>
                <w:lang w:val="tt-RU"/>
              </w:rPr>
              <w:t>Ә</w:t>
            </w:r>
            <w:r w:rsidRPr="00735198">
              <w:rPr>
                <w:sz w:val="28"/>
                <w:szCs w:val="28"/>
              </w:rPr>
              <w:t xml:space="preserve">РЕ </w:t>
            </w:r>
          </w:p>
          <w:p w14:paraId="23A64B83" w14:textId="77777777" w:rsidR="00576F9C" w:rsidRPr="00735198" w:rsidRDefault="00576F9C" w:rsidP="008C3CB2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  <w:szCs w:val="28"/>
              </w:rPr>
            </w:pPr>
            <w:r w:rsidRPr="00735198">
              <w:rPr>
                <w:sz w:val="28"/>
                <w:szCs w:val="28"/>
              </w:rPr>
              <w:t>МИНИСТРЛЫГЫ</w:t>
            </w:r>
          </w:p>
        </w:tc>
      </w:tr>
      <w:tr w:rsidR="00576F9C" w:rsidRPr="00735198" w14:paraId="61BBD0FE" w14:textId="77777777" w:rsidTr="009A352D">
        <w:trPr>
          <w:gridAfter w:val="1"/>
          <w:wAfter w:w="34" w:type="dxa"/>
        </w:trPr>
        <w:tc>
          <w:tcPr>
            <w:tcW w:w="4536" w:type="dxa"/>
            <w:gridSpan w:val="2"/>
          </w:tcPr>
          <w:p w14:paraId="7FE26237" w14:textId="77777777" w:rsidR="00576F9C" w:rsidRPr="00735198" w:rsidRDefault="00576F9C" w:rsidP="008C3CB2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14:paraId="2ADEDD6E" w14:textId="77777777" w:rsidR="00576F9C" w:rsidRPr="00735198" w:rsidRDefault="00576F9C" w:rsidP="008C3CB2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536" w:type="dxa"/>
            <w:gridSpan w:val="2"/>
          </w:tcPr>
          <w:p w14:paraId="42E18BC5" w14:textId="77777777" w:rsidR="00576F9C" w:rsidRPr="00735198" w:rsidRDefault="00576F9C" w:rsidP="008C3CB2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576F9C" w:rsidRPr="00735198" w14:paraId="3EFE8529" w14:textId="77777777" w:rsidTr="009A352D">
        <w:trPr>
          <w:gridAfter w:val="1"/>
          <w:wAfter w:w="34" w:type="dxa"/>
        </w:trPr>
        <w:tc>
          <w:tcPr>
            <w:tcW w:w="4536" w:type="dxa"/>
            <w:gridSpan w:val="2"/>
            <w:vAlign w:val="center"/>
          </w:tcPr>
          <w:p w14:paraId="7D4D8499" w14:textId="77777777" w:rsidR="00576F9C" w:rsidRPr="00735198" w:rsidRDefault="00576F9C" w:rsidP="008C3CB2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14:paraId="21E4EA1B" w14:textId="77777777" w:rsidR="00576F9C" w:rsidRPr="00735198" w:rsidRDefault="00576F9C" w:rsidP="008C3CB2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3"/>
            <w:vAlign w:val="center"/>
          </w:tcPr>
          <w:p w14:paraId="65F5BF7C" w14:textId="77777777" w:rsidR="00576F9C" w:rsidRPr="00735198" w:rsidRDefault="00576F9C" w:rsidP="008C3CB2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FBFE24C" w14:textId="77777777" w:rsidR="00576F9C" w:rsidRPr="00735198" w:rsidRDefault="00576F9C" w:rsidP="008C3CB2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нче йорт, </w:t>
            </w:r>
          </w:p>
          <w:p w14:paraId="1F5946D1" w14:textId="77777777" w:rsidR="00576F9C" w:rsidRPr="00735198" w:rsidRDefault="00576F9C" w:rsidP="008C3CB2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576F9C" w:rsidRPr="00735198" w14:paraId="5AD934AB" w14:textId="77777777" w:rsidTr="009A352D">
        <w:trPr>
          <w:trHeight w:val="431"/>
        </w:trPr>
        <w:tc>
          <w:tcPr>
            <w:tcW w:w="4928" w:type="dxa"/>
            <w:gridSpan w:val="3"/>
          </w:tcPr>
          <w:p w14:paraId="45474971" w14:textId="77777777" w:rsidR="00576F9C" w:rsidRPr="005020E5" w:rsidRDefault="00576F9C" w:rsidP="008C3CB2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995" w:type="dxa"/>
            <w:gridSpan w:val="5"/>
          </w:tcPr>
          <w:p w14:paraId="5AD93BD5" w14:textId="77777777" w:rsidR="00576F9C" w:rsidRPr="005020E5" w:rsidRDefault="00576F9C" w:rsidP="008C3CB2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576F9C" w:rsidRPr="00735198" w14:paraId="295A6030" w14:textId="77777777" w:rsidTr="009A352D">
        <w:trPr>
          <w:gridBefore w:val="1"/>
          <w:gridAfter w:val="2"/>
          <w:wBefore w:w="108" w:type="dxa"/>
          <w:wAfter w:w="176" w:type="dxa"/>
        </w:trPr>
        <w:tc>
          <w:tcPr>
            <w:tcW w:w="9639" w:type="dxa"/>
            <w:gridSpan w:val="5"/>
          </w:tcPr>
          <w:p w14:paraId="59C6593D" w14:textId="77777777" w:rsidR="00576F9C" w:rsidRPr="003615B0" w:rsidRDefault="008531EA" w:rsidP="008531EA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</w:t>
            </w:r>
            <w:r w:rsidR="00576F9C" w:rsidRPr="005020E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="00576F9C" w:rsidRPr="005020E5">
              <w:rPr>
                <w:sz w:val="20"/>
                <w:szCs w:val="20"/>
              </w:rPr>
              <w:t>.</w:t>
            </w:r>
            <w:r w:rsidR="00576F9C" w:rsidRPr="005020E5">
              <w:rPr>
                <w:sz w:val="20"/>
                <w:szCs w:val="20"/>
                <w:lang w:val="en-US"/>
              </w:rPr>
              <w:t>E</w:t>
            </w:r>
            <w:r w:rsidR="00576F9C" w:rsidRPr="003615B0">
              <w:rPr>
                <w:sz w:val="20"/>
                <w:szCs w:val="20"/>
              </w:rPr>
              <w:t>-</w:t>
            </w:r>
            <w:r w:rsidR="00576F9C" w:rsidRPr="005020E5">
              <w:rPr>
                <w:sz w:val="20"/>
                <w:szCs w:val="20"/>
                <w:lang w:val="en-US"/>
              </w:rPr>
              <w:t>mail</w:t>
            </w:r>
            <w:r w:rsidR="00576F9C" w:rsidRPr="003615B0">
              <w:rPr>
                <w:sz w:val="20"/>
                <w:szCs w:val="20"/>
              </w:rPr>
              <w:t xml:space="preserve">: </w:t>
            </w:r>
            <w:r w:rsidR="00576F9C" w:rsidRPr="005020E5">
              <w:rPr>
                <w:sz w:val="20"/>
                <w:szCs w:val="20"/>
                <w:lang w:val="en-US"/>
              </w:rPr>
              <w:t>mdmrt</w:t>
            </w:r>
            <w:r w:rsidR="00576F9C" w:rsidRPr="003615B0">
              <w:rPr>
                <w:sz w:val="20"/>
                <w:szCs w:val="20"/>
              </w:rPr>
              <w:t>@</w:t>
            </w:r>
            <w:r w:rsidR="00576F9C" w:rsidRPr="005020E5">
              <w:rPr>
                <w:sz w:val="20"/>
                <w:szCs w:val="20"/>
                <w:lang w:val="en-US"/>
              </w:rPr>
              <w:t>tatar</w:t>
            </w:r>
            <w:r w:rsidR="00576F9C" w:rsidRPr="003615B0">
              <w:rPr>
                <w:sz w:val="20"/>
                <w:szCs w:val="20"/>
              </w:rPr>
              <w:t>.</w:t>
            </w:r>
            <w:r w:rsidR="00576F9C" w:rsidRPr="005020E5">
              <w:rPr>
                <w:sz w:val="20"/>
                <w:szCs w:val="20"/>
                <w:lang w:val="en-US"/>
              </w:rPr>
              <w:t>ru</w:t>
            </w:r>
            <w:r w:rsidR="00576F9C" w:rsidRPr="003615B0">
              <w:rPr>
                <w:sz w:val="20"/>
                <w:szCs w:val="20"/>
              </w:rPr>
              <w:t xml:space="preserve">, </w:t>
            </w:r>
            <w:r w:rsidR="00576F9C" w:rsidRPr="005020E5">
              <w:rPr>
                <w:sz w:val="20"/>
                <w:szCs w:val="20"/>
                <w:lang w:val="en-US"/>
              </w:rPr>
              <w:t>http</w:t>
            </w:r>
            <w:r w:rsidR="00576F9C" w:rsidRPr="003615B0">
              <w:rPr>
                <w:sz w:val="20"/>
                <w:szCs w:val="20"/>
              </w:rPr>
              <w:t>://</w:t>
            </w:r>
            <w:r w:rsidR="00576F9C">
              <w:rPr>
                <w:sz w:val="20"/>
                <w:szCs w:val="20"/>
                <w:lang w:val="en-US"/>
              </w:rPr>
              <w:t>minmol</w:t>
            </w:r>
            <w:r w:rsidR="00576F9C" w:rsidRPr="003615B0">
              <w:rPr>
                <w:sz w:val="20"/>
                <w:szCs w:val="20"/>
              </w:rPr>
              <w:t>.</w:t>
            </w:r>
            <w:r w:rsidR="00576F9C" w:rsidRPr="005020E5">
              <w:rPr>
                <w:sz w:val="20"/>
                <w:szCs w:val="20"/>
                <w:lang w:val="en-US"/>
              </w:rPr>
              <w:t>tatarstan</w:t>
            </w:r>
            <w:r w:rsidR="00576F9C" w:rsidRPr="003615B0">
              <w:rPr>
                <w:sz w:val="20"/>
                <w:szCs w:val="20"/>
              </w:rPr>
              <w:t>.</w:t>
            </w:r>
            <w:r w:rsidR="00576F9C" w:rsidRPr="005020E5">
              <w:rPr>
                <w:sz w:val="20"/>
                <w:szCs w:val="20"/>
                <w:lang w:val="en-US"/>
              </w:rPr>
              <w:t>ru</w:t>
            </w:r>
          </w:p>
        </w:tc>
      </w:tr>
      <w:tr w:rsidR="00576F9C" w:rsidRPr="00735198" w14:paraId="633FFE49" w14:textId="77777777" w:rsidTr="009A352D">
        <w:trPr>
          <w:gridBefore w:val="1"/>
          <w:gridAfter w:val="2"/>
          <w:wBefore w:w="108" w:type="dxa"/>
          <w:wAfter w:w="1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14:paraId="0B28E1EA" w14:textId="77777777" w:rsidR="00576F9C" w:rsidRPr="003615B0" w:rsidRDefault="00576F9C" w:rsidP="008C3CB2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14:paraId="3A6F84A2" w14:textId="77777777" w:rsidR="00576F9C" w:rsidRPr="003615B0" w:rsidRDefault="00576F9C" w:rsidP="008C3CB2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576F9C" w:rsidRPr="00735198" w14:paraId="16D5BA45" w14:textId="77777777" w:rsidTr="00986353">
        <w:trPr>
          <w:trHeight w:val="959"/>
        </w:trPr>
        <w:tc>
          <w:tcPr>
            <w:tcW w:w="5103" w:type="dxa"/>
            <w:gridSpan w:val="4"/>
          </w:tcPr>
          <w:p w14:paraId="290B22A5" w14:textId="77777777" w:rsidR="00576F9C" w:rsidRPr="00735198" w:rsidRDefault="00576F9C" w:rsidP="008C3CB2">
            <w:pPr>
              <w:spacing w:line="360" w:lineRule="auto"/>
              <w:ind w:left="142"/>
              <w:jc w:val="both"/>
            </w:pPr>
            <w:r w:rsidRPr="00735198">
              <w:t>______________ № ______________</w:t>
            </w:r>
          </w:p>
          <w:p w14:paraId="2B3CCB8A" w14:textId="77777777" w:rsidR="00576F9C" w:rsidRPr="00735198" w:rsidRDefault="00576F9C" w:rsidP="008C3CB2">
            <w:pPr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820" w:type="dxa"/>
            <w:gridSpan w:val="4"/>
          </w:tcPr>
          <w:p w14:paraId="4AC586EB" w14:textId="08F8CFC8" w:rsidR="00FD3D87" w:rsidRPr="00312EE2" w:rsidRDefault="00986353" w:rsidP="00FD3D87">
            <w:pPr>
              <w:spacing w:line="276" w:lineRule="auto"/>
              <w:ind w:left="1174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</w:t>
            </w:r>
            <w:r>
              <w:rPr>
                <w:sz w:val="28"/>
                <w:szCs w:val="28"/>
              </w:rPr>
              <w:br/>
              <w:t>муниципальных образовани</w:t>
            </w:r>
            <w:r w:rsidR="001B617C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Республики Татарстан</w:t>
            </w:r>
          </w:p>
        </w:tc>
      </w:tr>
    </w:tbl>
    <w:p w14:paraId="5AF53F7D" w14:textId="77777777" w:rsidR="00161B52" w:rsidRDefault="00161B52" w:rsidP="009E7426">
      <w:pPr>
        <w:tabs>
          <w:tab w:val="left" w:pos="567"/>
          <w:tab w:val="left" w:pos="709"/>
        </w:tabs>
        <w:spacing w:line="312" w:lineRule="auto"/>
        <w:rPr>
          <w:b/>
          <w:sz w:val="28"/>
          <w:szCs w:val="28"/>
        </w:rPr>
      </w:pPr>
    </w:p>
    <w:p w14:paraId="210C9D6F" w14:textId="5964904C" w:rsidR="00E12F6C" w:rsidRPr="000F0E2C" w:rsidRDefault="00643031" w:rsidP="005433F8">
      <w:pPr>
        <w:tabs>
          <w:tab w:val="left" w:pos="567"/>
          <w:tab w:val="left" w:pos="709"/>
        </w:tabs>
        <w:spacing w:after="240" w:line="276" w:lineRule="auto"/>
        <w:jc w:val="center"/>
        <w:rPr>
          <w:b/>
          <w:sz w:val="28"/>
          <w:szCs w:val="28"/>
        </w:rPr>
      </w:pPr>
      <w:r w:rsidRPr="000F0E2C">
        <w:rPr>
          <w:b/>
          <w:sz w:val="28"/>
          <w:szCs w:val="28"/>
        </w:rPr>
        <w:t>Уважаем</w:t>
      </w:r>
      <w:r w:rsidR="00FD3D87">
        <w:rPr>
          <w:b/>
          <w:sz w:val="28"/>
          <w:szCs w:val="28"/>
        </w:rPr>
        <w:t>ые коллеги</w:t>
      </w:r>
      <w:r w:rsidRPr="000F0E2C">
        <w:rPr>
          <w:b/>
          <w:sz w:val="28"/>
          <w:szCs w:val="28"/>
        </w:rPr>
        <w:t>!</w:t>
      </w:r>
    </w:p>
    <w:p w14:paraId="6ECCC450" w14:textId="77777777" w:rsidR="004870A2" w:rsidRDefault="004D66D4" w:rsidP="004870A2">
      <w:pPr>
        <w:widowControl w:val="0"/>
        <w:autoSpaceDE w:val="0"/>
        <w:autoSpaceDN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rFonts w:eastAsiaTheme="minorEastAsia"/>
          <w:bCs/>
          <w:color w:val="000000" w:themeColor="text1"/>
          <w:sz w:val="28"/>
          <w:szCs w:val="28"/>
        </w:rPr>
        <w:tab/>
      </w:r>
      <w:r w:rsidR="004870A2">
        <w:rPr>
          <w:sz w:val="28"/>
          <w:szCs w:val="28"/>
          <w:lang w:bidi="ru-RU"/>
        </w:rPr>
        <w:t>В целях реализации Межведомственного плана подготовки и проведения республиканской премии в сфере добровольчества (волонтерства) «Добрый Татарстан» 2024 года, утвержденного протоколом заседания Межведомственного совета по развитию добровольчества (волонтерства) в Республике Татарстан от 19.06.2024 №ЛФ-12-175, направляем Вам Положение о проведении Республиканской премии в сфере добровольчества (волонтерства) «Добрый Татарстан» 2024 года (далее – Премия)</w:t>
      </w:r>
      <w:r w:rsidR="004870A2">
        <w:rPr>
          <w:bCs/>
          <w:color w:val="000000"/>
          <w:sz w:val="28"/>
          <w:szCs w:val="28"/>
        </w:rPr>
        <w:t>.</w:t>
      </w:r>
    </w:p>
    <w:p w14:paraId="40941491" w14:textId="77777777" w:rsidR="004870A2" w:rsidRPr="007B3944" w:rsidRDefault="004870A2" w:rsidP="004870A2">
      <w:pPr>
        <w:widowControl w:val="0"/>
        <w:autoSpaceDE w:val="0"/>
        <w:autoSpaceDN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Также ввиду</w:t>
      </w:r>
      <w:r w:rsidRPr="007B3944">
        <w:rPr>
          <w:bCs/>
          <w:color w:val="000000"/>
          <w:sz w:val="28"/>
          <w:szCs w:val="28"/>
        </w:rPr>
        <w:t xml:space="preserve"> реализации социально</w:t>
      </w:r>
      <w:r>
        <w:rPr>
          <w:bCs/>
          <w:color w:val="000000"/>
          <w:sz w:val="28"/>
          <w:szCs w:val="28"/>
        </w:rPr>
        <w:t xml:space="preserve"> </w:t>
      </w:r>
      <w:r w:rsidRPr="007B3944">
        <w:rPr>
          <w:bCs/>
          <w:color w:val="000000"/>
          <w:sz w:val="28"/>
          <w:szCs w:val="28"/>
        </w:rPr>
        <w:t>значимого и привлекательного для жителей республики события, просим оказать информационную поддержку и опубликовать информацию о старте заявочной кампании премии и возможности гражданам проявить себя в ней на своих официальных ресурсах в социальных сетях.</w:t>
      </w:r>
    </w:p>
    <w:p w14:paraId="0BE5E0E9" w14:textId="77777777" w:rsidR="004870A2" w:rsidRDefault="004870A2" w:rsidP="004870A2">
      <w:pPr>
        <w:widowControl w:val="0"/>
        <w:autoSpaceDE w:val="0"/>
        <w:autoSpaceDN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Пресс-релиз и медиаматериалы для размещения доступны по ссылке</w:t>
      </w:r>
      <w:r w:rsidRPr="007B3944">
        <w:rPr>
          <w:bCs/>
          <w:color w:val="000000"/>
          <w:sz w:val="28"/>
          <w:szCs w:val="28"/>
        </w:rPr>
        <w:t xml:space="preserve">: </w:t>
      </w:r>
      <w:hyperlink r:id="rId9" w:history="1">
        <w:r w:rsidRPr="00DE7745">
          <w:rPr>
            <w:rStyle w:val="a6"/>
            <w:bCs/>
            <w:sz w:val="28"/>
            <w:szCs w:val="28"/>
          </w:rPr>
          <w:t>https://disk.yandex.ru/d/ErS92sM-xj1nYg</w:t>
        </w:r>
      </w:hyperlink>
      <w:r>
        <w:rPr>
          <w:bCs/>
          <w:color w:val="000000"/>
          <w:sz w:val="28"/>
          <w:szCs w:val="28"/>
        </w:rPr>
        <w:t xml:space="preserve">. </w:t>
      </w:r>
    </w:p>
    <w:p w14:paraId="2693CEDB" w14:textId="0CF20325" w:rsidR="007B3944" w:rsidRPr="007B3944" w:rsidRDefault="008B026F" w:rsidP="004870A2">
      <w:pPr>
        <w:widowControl w:val="0"/>
        <w:autoSpaceDE w:val="0"/>
        <w:autoSpaceDN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Контактное лицо по вопросам </w:t>
      </w:r>
      <w:r w:rsidR="004770D2">
        <w:rPr>
          <w:bCs/>
          <w:color w:val="000000"/>
          <w:sz w:val="28"/>
          <w:szCs w:val="28"/>
        </w:rPr>
        <w:t xml:space="preserve">организации </w:t>
      </w:r>
      <w:r>
        <w:rPr>
          <w:bCs/>
          <w:color w:val="000000"/>
          <w:sz w:val="28"/>
          <w:szCs w:val="28"/>
        </w:rPr>
        <w:t xml:space="preserve">Премии: Филатова Полина Денисовна, заместитель Исполнительного директора – заведующий сектором специальных проектов </w:t>
      </w:r>
      <w:r w:rsidRPr="007B3944">
        <w:rPr>
          <w:bCs/>
          <w:color w:val="000000"/>
          <w:sz w:val="28"/>
          <w:szCs w:val="28"/>
        </w:rPr>
        <w:t>АНО «</w:t>
      </w:r>
      <w:r>
        <w:rPr>
          <w:bCs/>
          <w:color w:val="000000"/>
          <w:sz w:val="28"/>
          <w:szCs w:val="28"/>
        </w:rPr>
        <w:t>ИРЦД РТ</w:t>
      </w:r>
      <w:r w:rsidRPr="007B3944">
        <w:rPr>
          <w:bCs/>
          <w:color w:val="000000"/>
          <w:sz w:val="28"/>
          <w:szCs w:val="28"/>
        </w:rPr>
        <w:t>»,</w:t>
      </w:r>
      <w:r>
        <w:rPr>
          <w:bCs/>
          <w:color w:val="000000"/>
          <w:sz w:val="28"/>
          <w:szCs w:val="28"/>
        </w:rPr>
        <w:t xml:space="preserve"> тел.: 8 (917) 884-19-70.</w:t>
      </w:r>
    </w:p>
    <w:p w14:paraId="37B47CB6" w14:textId="563117ED" w:rsidR="007B3944" w:rsidRDefault="007B3944" w:rsidP="007B3944">
      <w:pPr>
        <w:widowControl w:val="0"/>
        <w:autoSpaceDE w:val="0"/>
        <w:autoSpaceDN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7B3944">
        <w:rPr>
          <w:bCs/>
          <w:color w:val="000000"/>
          <w:sz w:val="28"/>
          <w:szCs w:val="28"/>
        </w:rPr>
        <w:t>Контактное</w:t>
      </w:r>
      <w:r w:rsidR="008B026F">
        <w:rPr>
          <w:bCs/>
          <w:color w:val="000000"/>
          <w:sz w:val="28"/>
          <w:szCs w:val="28"/>
        </w:rPr>
        <w:t xml:space="preserve"> </w:t>
      </w:r>
      <w:r w:rsidRPr="007B3944">
        <w:rPr>
          <w:bCs/>
          <w:color w:val="000000"/>
          <w:sz w:val="28"/>
          <w:szCs w:val="28"/>
        </w:rPr>
        <w:t>лицо</w:t>
      </w:r>
      <w:r w:rsidR="008B026F">
        <w:rPr>
          <w:bCs/>
          <w:color w:val="000000"/>
          <w:sz w:val="28"/>
          <w:szCs w:val="28"/>
        </w:rPr>
        <w:t xml:space="preserve"> по информационному сопровождению Премии</w:t>
      </w:r>
      <w:r w:rsidRPr="007B3944">
        <w:rPr>
          <w:bCs/>
          <w:color w:val="000000"/>
          <w:sz w:val="28"/>
          <w:szCs w:val="28"/>
        </w:rPr>
        <w:t>: Галкина Ксения Витальевна, пресс-секретарь АНО «</w:t>
      </w:r>
      <w:r w:rsidR="008B026F">
        <w:rPr>
          <w:bCs/>
          <w:color w:val="000000"/>
          <w:sz w:val="28"/>
          <w:szCs w:val="28"/>
        </w:rPr>
        <w:t>ИРЦД РТ</w:t>
      </w:r>
      <w:r w:rsidRPr="007B3944">
        <w:rPr>
          <w:bCs/>
          <w:color w:val="000000"/>
          <w:sz w:val="28"/>
          <w:szCs w:val="28"/>
        </w:rPr>
        <w:t>», тел.: 8 (927) 671-23-29</w:t>
      </w:r>
      <w:r w:rsidR="008B026F">
        <w:rPr>
          <w:bCs/>
          <w:color w:val="000000"/>
          <w:sz w:val="28"/>
          <w:szCs w:val="28"/>
        </w:rPr>
        <w:t>.</w:t>
      </w:r>
    </w:p>
    <w:p w14:paraId="19EAE4AC" w14:textId="52C982E2" w:rsidR="006D64AF" w:rsidRPr="00D81168" w:rsidRDefault="006D64AF" w:rsidP="00FD3D87">
      <w:pPr>
        <w:widowControl w:val="0"/>
        <w:autoSpaceDE w:val="0"/>
        <w:autoSpaceDN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Приложение: на 16 л. в 1 экз.</w:t>
      </w:r>
    </w:p>
    <w:p w14:paraId="4E9C655F" w14:textId="77777777" w:rsidR="005433F8" w:rsidRDefault="005433F8" w:rsidP="005433F8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  <w:lang w:bidi="ru-RU"/>
        </w:rPr>
      </w:pPr>
    </w:p>
    <w:p w14:paraId="033C273B" w14:textId="77777777" w:rsidR="005433F8" w:rsidRPr="00186B19" w:rsidRDefault="005433F8" w:rsidP="005433F8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  <w:lang w:bidi="ru-RU"/>
        </w:rPr>
      </w:pPr>
    </w:p>
    <w:p w14:paraId="05DEDEDC" w14:textId="34BA0648" w:rsidR="005433F8" w:rsidRPr="005433F8" w:rsidRDefault="005433F8" w:rsidP="005433F8">
      <w:pPr>
        <w:widowControl w:val="0"/>
        <w:autoSpaceDE w:val="0"/>
        <w:autoSpaceDN w:val="0"/>
        <w:spacing w:line="276" w:lineRule="auto"/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Министр                                                                                                            Р.Н.Садыков</w:t>
      </w:r>
    </w:p>
    <w:p w14:paraId="52185020" w14:textId="77777777" w:rsidR="005433F8" w:rsidRDefault="005433F8" w:rsidP="005433F8">
      <w:pPr>
        <w:spacing w:line="276" w:lineRule="auto"/>
      </w:pPr>
    </w:p>
    <w:p w14:paraId="0D9D2190" w14:textId="77777777" w:rsidR="006D64AF" w:rsidRDefault="006D64AF" w:rsidP="005433F8"/>
    <w:p w14:paraId="5BD3E2D9" w14:textId="77777777" w:rsidR="006D64AF" w:rsidRDefault="006D64AF" w:rsidP="005433F8"/>
    <w:p w14:paraId="6021BE3C" w14:textId="77777777" w:rsidR="006D64AF" w:rsidRDefault="006D64AF" w:rsidP="005433F8"/>
    <w:p w14:paraId="77852207" w14:textId="77777777" w:rsidR="00986353" w:rsidRDefault="00986353" w:rsidP="005433F8"/>
    <w:p w14:paraId="3C112FA8" w14:textId="0586A389" w:rsidR="006D64AF" w:rsidRDefault="006D64AF" w:rsidP="005433F8"/>
    <w:p w14:paraId="3D1589F3" w14:textId="1EC415DB" w:rsidR="001D2E4A" w:rsidRPr="005433F8" w:rsidRDefault="005433F8" w:rsidP="005433F8">
      <w:pPr>
        <w:rPr>
          <w:sz w:val="20"/>
          <w:szCs w:val="20"/>
        </w:rPr>
      </w:pPr>
      <w:r w:rsidRPr="00D81168">
        <w:rPr>
          <w:sz w:val="20"/>
          <w:szCs w:val="20"/>
        </w:rPr>
        <w:t>Т.М.Галялутдинов,</w:t>
      </w:r>
      <w:r w:rsidRPr="00D81168">
        <w:rPr>
          <w:sz w:val="20"/>
          <w:szCs w:val="20"/>
        </w:rPr>
        <w:br/>
        <w:t>+7(900)322-16-99</w:t>
      </w:r>
    </w:p>
    <w:sectPr w:rsidR="001D2E4A" w:rsidRPr="005433F8" w:rsidSect="009E7426">
      <w:pgSz w:w="11906" w:h="16838" w:code="9"/>
      <w:pgMar w:top="1134" w:right="567" w:bottom="993" w:left="1134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367F3" w14:textId="77777777" w:rsidR="00390A8C" w:rsidRDefault="00390A8C">
      <w:r>
        <w:separator/>
      </w:r>
    </w:p>
  </w:endnote>
  <w:endnote w:type="continuationSeparator" w:id="0">
    <w:p w14:paraId="4BCCC794" w14:textId="77777777" w:rsidR="00390A8C" w:rsidRDefault="0039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F14AB" w14:textId="77777777" w:rsidR="00390A8C" w:rsidRDefault="00390A8C">
      <w:r>
        <w:separator/>
      </w:r>
    </w:p>
  </w:footnote>
  <w:footnote w:type="continuationSeparator" w:id="0">
    <w:p w14:paraId="3AA19540" w14:textId="77777777" w:rsidR="00390A8C" w:rsidRDefault="0039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4049"/>
    <w:multiLevelType w:val="hybridMultilevel"/>
    <w:tmpl w:val="E88E3C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E6276B"/>
    <w:multiLevelType w:val="hybridMultilevel"/>
    <w:tmpl w:val="0C4E6584"/>
    <w:lvl w:ilvl="0" w:tplc="EC26F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21E38"/>
    <w:multiLevelType w:val="hybridMultilevel"/>
    <w:tmpl w:val="FEFE05E6"/>
    <w:lvl w:ilvl="0" w:tplc="514C5382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1C6A4182"/>
    <w:multiLevelType w:val="hybridMultilevel"/>
    <w:tmpl w:val="A6467C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9F0BFC"/>
    <w:multiLevelType w:val="hybridMultilevel"/>
    <w:tmpl w:val="D7EABA3A"/>
    <w:lvl w:ilvl="0" w:tplc="705E2A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6C3278"/>
    <w:multiLevelType w:val="hybridMultilevel"/>
    <w:tmpl w:val="AC223856"/>
    <w:lvl w:ilvl="0" w:tplc="EC26FF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B502EFB"/>
    <w:multiLevelType w:val="hybridMultilevel"/>
    <w:tmpl w:val="81921ED6"/>
    <w:lvl w:ilvl="0" w:tplc="6F0C954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9C4DD9"/>
    <w:multiLevelType w:val="hybridMultilevel"/>
    <w:tmpl w:val="45147CE4"/>
    <w:lvl w:ilvl="0" w:tplc="EFAC379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1531AA"/>
    <w:multiLevelType w:val="hybridMultilevel"/>
    <w:tmpl w:val="1F960BEC"/>
    <w:lvl w:ilvl="0" w:tplc="EC26FF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8940669">
    <w:abstractNumId w:val="2"/>
  </w:num>
  <w:num w:numId="2" w16cid:durableId="1985351190">
    <w:abstractNumId w:val="4"/>
  </w:num>
  <w:num w:numId="3" w16cid:durableId="1757940441">
    <w:abstractNumId w:val="7"/>
  </w:num>
  <w:num w:numId="4" w16cid:durableId="1171989493">
    <w:abstractNumId w:val="0"/>
  </w:num>
  <w:num w:numId="5" w16cid:durableId="1914970575">
    <w:abstractNumId w:val="3"/>
  </w:num>
  <w:num w:numId="6" w16cid:durableId="249774458">
    <w:abstractNumId w:val="8"/>
  </w:num>
  <w:num w:numId="7" w16cid:durableId="1512185180">
    <w:abstractNumId w:val="5"/>
  </w:num>
  <w:num w:numId="8" w16cid:durableId="524683701">
    <w:abstractNumId w:val="1"/>
  </w:num>
  <w:num w:numId="9" w16cid:durableId="15601676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28"/>
    <w:rsid w:val="000000EC"/>
    <w:rsid w:val="00002948"/>
    <w:rsid w:val="000036E1"/>
    <w:rsid w:val="0000389D"/>
    <w:rsid w:val="00006F4A"/>
    <w:rsid w:val="00020D32"/>
    <w:rsid w:val="00021A8B"/>
    <w:rsid w:val="00022146"/>
    <w:rsid w:val="00030AD4"/>
    <w:rsid w:val="0003771A"/>
    <w:rsid w:val="000415E6"/>
    <w:rsid w:val="00046779"/>
    <w:rsid w:val="000505D8"/>
    <w:rsid w:val="000544A2"/>
    <w:rsid w:val="000553D0"/>
    <w:rsid w:val="00062FBC"/>
    <w:rsid w:val="000705C7"/>
    <w:rsid w:val="00073A60"/>
    <w:rsid w:val="0007591A"/>
    <w:rsid w:val="00085ABF"/>
    <w:rsid w:val="00087261"/>
    <w:rsid w:val="000917C4"/>
    <w:rsid w:val="0009621E"/>
    <w:rsid w:val="000A1208"/>
    <w:rsid w:val="000A29A7"/>
    <w:rsid w:val="000A32F6"/>
    <w:rsid w:val="000A6B18"/>
    <w:rsid w:val="000B1A17"/>
    <w:rsid w:val="000B4784"/>
    <w:rsid w:val="000C2E25"/>
    <w:rsid w:val="000C3331"/>
    <w:rsid w:val="000C39BD"/>
    <w:rsid w:val="000C4795"/>
    <w:rsid w:val="000C6233"/>
    <w:rsid w:val="000C7E83"/>
    <w:rsid w:val="000D2A59"/>
    <w:rsid w:val="000D4B56"/>
    <w:rsid w:val="000D55BD"/>
    <w:rsid w:val="000E07A2"/>
    <w:rsid w:val="000E2601"/>
    <w:rsid w:val="000E2A60"/>
    <w:rsid w:val="000E65F2"/>
    <w:rsid w:val="000E7C01"/>
    <w:rsid w:val="000F0E2C"/>
    <w:rsid w:val="000F0EA7"/>
    <w:rsid w:val="000F51B6"/>
    <w:rsid w:val="00100FF6"/>
    <w:rsid w:val="001067D9"/>
    <w:rsid w:val="001115EB"/>
    <w:rsid w:val="001248AD"/>
    <w:rsid w:val="00134CE4"/>
    <w:rsid w:val="00140DF7"/>
    <w:rsid w:val="00146CD5"/>
    <w:rsid w:val="00146D9B"/>
    <w:rsid w:val="001472AD"/>
    <w:rsid w:val="0014781A"/>
    <w:rsid w:val="00151E8B"/>
    <w:rsid w:val="00153E2D"/>
    <w:rsid w:val="00153F7E"/>
    <w:rsid w:val="00154A0B"/>
    <w:rsid w:val="00156264"/>
    <w:rsid w:val="001574A9"/>
    <w:rsid w:val="00161B52"/>
    <w:rsid w:val="00161F75"/>
    <w:rsid w:val="00170D06"/>
    <w:rsid w:val="00172A72"/>
    <w:rsid w:val="00176E49"/>
    <w:rsid w:val="001775D3"/>
    <w:rsid w:val="00181F07"/>
    <w:rsid w:val="00183242"/>
    <w:rsid w:val="0018563E"/>
    <w:rsid w:val="00186271"/>
    <w:rsid w:val="001904F3"/>
    <w:rsid w:val="001A0A77"/>
    <w:rsid w:val="001A5A12"/>
    <w:rsid w:val="001B190C"/>
    <w:rsid w:val="001B2BCD"/>
    <w:rsid w:val="001B415E"/>
    <w:rsid w:val="001B487A"/>
    <w:rsid w:val="001B542A"/>
    <w:rsid w:val="001B56B6"/>
    <w:rsid w:val="001B617C"/>
    <w:rsid w:val="001C0276"/>
    <w:rsid w:val="001C13D4"/>
    <w:rsid w:val="001D0A36"/>
    <w:rsid w:val="001D2E4A"/>
    <w:rsid w:val="001D598C"/>
    <w:rsid w:val="001D73AC"/>
    <w:rsid w:val="001E41BD"/>
    <w:rsid w:val="001E4577"/>
    <w:rsid w:val="001E5145"/>
    <w:rsid w:val="001F4B49"/>
    <w:rsid w:val="001F5D61"/>
    <w:rsid w:val="00200AC1"/>
    <w:rsid w:val="00207EF8"/>
    <w:rsid w:val="00212B14"/>
    <w:rsid w:val="00222EB6"/>
    <w:rsid w:val="00223376"/>
    <w:rsid w:val="00223566"/>
    <w:rsid w:val="0022584C"/>
    <w:rsid w:val="00231863"/>
    <w:rsid w:val="0023447D"/>
    <w:rsid w:val="002352E7"/>
    <w:rsid w:val="00240586"/>
    <w:rsid w:val="00242641"/>
    <w:rsid w:val="00242C1F"/>
    <w:rsid w:val="002472B3"/>
    <w:rsid w:val="0024758A"/>
    <w:rsid w:val="00253428"/>
    <w:rsid w:val="002630A4"/>
    <w:rsid w:val="0026345E"/>
    <w:rsid w:val="00267029"/>
    <w:rsid w:val="00277765"/>
    <w:rsid w:val="00280AA0"/>
    <w:rsid w:val="00296CE0"/>
    <w:rsid w:val="002A0F30"/>
    <w:rsid w:val="002A59D7"/>
    <w:rsid w:val="002C0203"/>
    <w:rsid w:val="002C6538"/>
    <w:rsid w:val="002D2507"/>
    <w:rsid w:val="002E1742"/>
    <w:rsid w:val="002E4A50"/>
    <w:rsid w:val="002E4C08"/>
    <w:rsid w:val="002E7DB0"/>
    <w:rsid w:val="002F56F5"/>
    <w:rsid w:val="00301DD5"/>
    <w:rsid w:val="00305F1C"/>
    <w:rsid w:val="0030774B"/>
    <w:rsid w:val="00320394"/>
    <w:rsid w:val="00320C0F"/>
    <w:rsid w:val="00320DE5"/>
    <w:rsid w:val="003213E3"/>
    <w:rsid w:val="0032258C"/>
    <w:rsid w:val="00323C75"/>
    <w:rsid w:val="00325544"/>
    <w:rsid w:val="00325AA4"/>
    <w:rsid w:val="00342D62"/>
    <w:rsid w:val="0034676F"/>
    <w:rsid w:val="0034759D"/>
    <w:rsid w:val="00350C72"/>
    <w:rsid w:val="00352C3D"/>
    <w:rsid w:val="003642BE"/>
    <w:rsid w:val="00364FA1"/>
    <w:rsid w:val="003750E6"/>
    <w:rsid w:val="003818DC"/>
    <w:rsid w:val="00384B4E"/>
    <w:rsid w:val="00385812"/>
    <w:rsid w:val="00387841"/>
    <w:rsid w:val="00390A8C"/>
    <w:rsid w:val="003934D5"/>
    <w:rsid w:val="003A22BD"/>
    <w:rsid w:val="003A280B"/>
    <w:rsid w:val="003A3844"/>
    <w:rsid w:val="003A5BBC"/>
    <w:rsid w:val="003B0FC6"/>
    <w:rsid w:val="003B1E7D"/>
    <w:rsid w:val="003B425F"/>
    <w:rsid w:val="003B4B70"/>
    <w:rsid w:val="003C04C7"/>
    <w:rsid w:val="003C518C"/>
    <w:rsid w:val="003C5D22"/>
    <w:rsid w:val="003D4B9E"/>
    <w:rsid w:val="003D6B06"/>
    <w:rsid w:val="003E0466"/>
    <w:rsid w:val="003E2074"/>
    <w:rsid w:val="003E258B"/>
    <w:rsid w:val="003E4E4F"/>
    <w:rsid w:val="003E5EB3"/>
    <w:rsid w:val="003F1D23"/>
    <w:rsid w:val="003F4568"/>
    <w:rsid w:val="003F7221"/>
    <w:rsid w:val="00403B26"/>
    <w:rsid w:val="00404A73"/>
    <w:rsid w:val="00405093"/>
    <w:rsid w:val="00411207"/>
    <w:rsid w:val="0041200B"/>
    <w:rsid w:val="004163D5"/>
    <w:rsid w:val="004217A2"/>
    <w:rsid w:val="00421F70"/>
    <w:rsid w:val="00423BC5"/>
    <w:rsid w:val="00426304"/>
    <w:rsid w:val="00445E89"/>
    <w:rsid w:val="00446BE6"/>
    <w:rsid w:val="00446E61"/>
    <w:rsid w:val="00464664"/>
    <w:rsid w:val="004663A7"/>
    <w:rsid w:val="00471603"/>
    <w:rsid w:val="00475229"/>
    <w:rsid w:val="004753E6"/>
    <w:rsid w:val="004770D2"/>
    <w:rsid w:val="00477E6D"/>
    <w:rsid w:val="00480CDB"/>
    <w:rsid w:val="00480DCE"/>
    <w:rsid w:val="00481A41"/>
    <w:rsid w:val="00482270"/>
    <w:rsid w:val="0048503C"/>
    <w:rsid w:val="004870A2"/>
    <w:rsid w:val="00491BEB"/>
    <w:rsid w:val="0049347C"/>
    <w:rsid w:val="00493BAA"/>
    <w:rsid w:val="00495B30"/>
    <w:rsid w:val="004A0DBE"/>
    <w:rsid w:val="004B12C3"/>
    <w:rsid w:val="004C2699"/>
    <w:rsid w:val="004C75BD"/>
    <w:rsid w:val="004D1160"/>
    <w:rsid w:val="004D66D4"/>
    <w:rsid w:val="004E63B8"/>
    <w:rsid w:val="004E7C75"/>
    <w:rsid w:val="004F133A"/>
    <w:rsid w:val="004F2D6E"/>
    <w:rsid w:val="004F3CC6"/>
    <w:rsid w:val="004F75C4"/>
    <w:rsid w:val="005005E0"/>
    <w:rsid w:val="00501B8C"/>
    <w:rsid w:val="0050633A"/>
    <w:rsid w:val="005063A3"/>
    <w:rsid w:val="005121C5"/>
    <w:rsid w:val="0051558C"/>
    <w:rsid w:val="00517CF9"/>
    <w:rsid w:val="00521A9F"/>
    <w:rsid w:val="00523EB4"/>
    <w:rsid w:val="00524966"/>
    <w:rsid w:val="00527E82"/>
    <w:rsid w:val="0053507F"/>
    <w:rsid w:val="005433F8"/>
    <w:rsid w:val="00545A6C"/>
    <w:rsid w:val="00550D00"/>
    <w:rsid w:val="0056245F"/>
    <w:rsid w:val="005624B6"/>
    <w:rsid w:val="00575101"/>
    <w:rsid w:val="00576B04"/>
    <w:rsid w:val="00576F9C"/>
    <w:rsid w:val="00584C28"/>
    <w:rsid w:val="0058627C"/>
    <w:rsid w:val="0059342D"/>
    <w:rsid w:val="00594755"/>
    <w:rsid w:val="00596371"/>
    <w:rsid w:val="005A1D3F"/>
    <w:rsid w:val="005A2B08"/>
    <w:rsid w:val="005A3203"/>
    <w:rsid w:val="005A46D3"/>
    <w:rsid w:val="005B52D3"/>
    <w:rsid w:val="005B5CB1"/>
    <w:rsid w:val="005C5271"/>
    <w:rsid w:val="005C540F"/>
    <w:rsid w:val="005C6210"/>
    <w:rsid w:val="005E0A37"/>
    <w:rsid w:val="005E12A3"/>
    <w:rsid w:val="005E3338"/>
    <w:rsid w:val="005E454D"/>
    <w:rsid w:val="005E49D7"/>
    <w:rsid w:val="005F1339"/>
    <w:rsid w:val="005F169B"/>
    <w:rsid w:val="005F3A65"/>
    <w:rsid w:val="00600909"/>
    <w:rsid w:val="006009E1"/>
    <w:rsid w:val="00600FC2"/>
    <w:rsid w:val="00602866"/>
    <w:rsid w:val="00603D76"/>
    <w:rsid w:val="00614BF3"/>
    <w:rsid w:val="00615C6E"/>
    <w:rsid w:val="00623BE5"/>
    <w:rsid w:val="00627735"/>
    <w:rsid w:val="00633A2E"/>
    <w:rsid w:val="00637297"/>
    <w:rsid w:val="00642457"/>
    <w:rsid w:val="00643031"/>
    <w:rsid w:val="00650F24"/>
    <w:rsid w:val="00655291"/>
    <w:rsid w:val="00660CF0"/>
    <w:rsid w:val="006631C9"/>
    <w:rsid w:val="00663486"/>
    <w:rsid w:val="00664CB4"/>
    <w:rsid w:val="00673CD5"/>
    <w:rsid w:val="00674F11"/>
    <w:rsid w:val="00681452"/>
    <w:rsid w:val="00687994"/>
    <w:rsid w:val="006A25F9"/>
    <w:rsid w:val="006A40F5"/>
    <w:rsid w:val="006B4CC5"/>
    <w:rsid w:val="006B612E"/>
    <w:rsid w:val="006C1198"/>
    <w:rsid w:val="006C36E9"/>
    <w:rsid w:val="006C4AB7"/>
    <w:rsid w:val="006C4BBF"/>
    <w:rsid w:val="006C505F"/>
    <w:rsid w:val="006C643B"/>
    <w:rsid w:val="006D0502"/>
    <w:rsid w:val="006D087C"/>
    <w:rsid w:val="006D4490"/>
    <w:rsid w:val="006D64AF"/>
    <w:rsid w:val="006E19D7"/>
    <w:rsid w:val="006E3F88"/>
    <w:rsid w:val="006F11C5"/>
    <w:rsid w:val="006F4478"/>
    <w:rsid w:val="006F6FF6"/>
    <w:rsid w:val="00700056"/>
    <w:rsid w:val="007029A8"/>
    <w:rsid w:val="0070420F"/>
    <w:rsid w:val="007042B9"/>
    <w:rsid w:val="00707174"/>
    <w:rsid w:val="00723537"/>
    <w:rsid w:val="007344F0"/>
    <w:rsid w:val="007404BD"/>
    <w:rsid w:val="0074172C"/>
    <w:rsid w:val="007466AA"/>
    <w:rsid w:val="007467CF"/>
    <w:rsid w:val="007479E1"/>
    <w:rsid w:val="007522B2"/>
    <w:rsid w:val="00762D89"/>
    <w:rsid w:val="00765A5E"/>
    <w:rsid w:val="0078193B"/>
    <w:rsid w:val="00785AF9"/>
    <w:rsid w:val="0079733B"/>
    <w:rsid w:val="007A6512"/>
    <w:rsid w:val="007A6701"/>
    <w:rsid w:val="007B15D4"/>
    <w:rsid w:val="007B3944"/>
    <w:rsid w:val="007B3980"/>
    <w:rsid w:val="007B71CD"/>
    <w:rsid w:val="007C02CF"/>
    <w:rsid w:val="007C3B80"/>
    <w:rsid w:val="007D6FCE"/>
    <w:rsid w:val="007E0593"/>
    <w:rsid w:val="007E24BE"/>
    <w:rsid w:val="007E5571"/>
    <w:rsid w:val="00804AB4"/>
    <w:rsid w:val="00806C1A"/>
    <w:rsid w:val="0082163E"/>
    <w:rsid w:val="00835551"/>
    <w:rsid w:val="008368CB"/>
    <w:rsid w:val="00845CE9"/>
    <w:rsid w:val="00850761"/>
    <w:rsid w:val="00850D8B"/>
    <w:rsid w:val="0085261F"/>
    <w:rsid w:val="0085290B"/>
    <w:rsid w:val="008531EA"/>
    <w:rsid w:val="008540C9"/>
    <w:rsid w:val="00854244"/>
    <w:rsid w:val="00855499"/>
    <w:rsid w:val="00855A02"/>
    <w:rsid w:val="008611D9"/>
    <w:rsid w:val="0086462D"/>
    <w:rsid w:val="008815AB"/>
    <w:rsid w:val="00882071"/>
    <w:rsid w:val="00883C5C"/>
    <w:rsid w:val="00885F97"/>
    <w:rsid w:val="00895F19"/>
    <w:rsid w:val="00896BDE"/>
    <w:rsid w:val="00896D8C"/>
    <w:rsid w:val="008A5E0E"/>
    <w:rsid w:val="008A7A68"/>
    <w:rsid w:val="008B026F"/>
    <w:rsid w:val="008C25EE"/>
    <w:rsid w:val="008C3CB2"/>
    <w:rsid w:val="008C6243"/>
    <w:rsid w:val="008E3201"/>
    <w:rsid w:val="008F0A25"/>
    <w:rsid w:val="008F130D"/>
    <w:rsid w:val="008F1D14"/>
    <w:rsid w:val="00903F79"/>
    <w:rsid w:val="00904ABA"/>
    <w:rsid w:val="00906732"/>
    <w:rsid w:val="009074AC"/>
    <w:rsid w:val="00907E1C"/>
    <w:rsid w:val="009133D8"/>
    <w:rsid w:val="00914025"/>
    <w:rsid w:val="009157B4"/>
    <w:rsid w:val="00927628"/>
    <w:rsid w:val="00933872"/>
    <w:rsid w:val="009354AE"/>
    <w:rsid w:val="00945720"/>
    <w:rsid w:val="009525BB"/>
    <w:rsid w:val="00953AD0"/>
    <w:rsid w:val="00955FFB"/>
    <w:rsid w:val="00961F5D"/>
    <w:rsid w:val="00964888"/>
    <w:rsid w:val="0097343C"/>
    <w:rsid w:val="00973EF9"/>
    <w:rsid w:val="009749EE"/>
    <w:rsid w:val="00977962"/>
    <w:rsid w:val="009842C0"/>
    <w:rsid w:val="00984621"/>
    <w:rsid w:val="00985F87"/>
    <w:rsid w:val="00986353"/>
    <w:rsid w:val="009904DD"/>
    <w:rsid w:val="00991F3D"/>
    <w:rsid w:val="00996175"/>
    <w:rsid w:val="009A352D"/>
    <w:rsid w:val="009A423C"/>
    <w:rsid w:val="009A4C0A"/>
    <w:rsid w:val="009A69C1"/>
    <w:rsid w:val="009B311E"/>
    <w:rsid w:val="009B3D82"/>
    <w:rsid w:val="009D0A9E"/>
    <w:rsid w:val="009D263B"/>
    <w:rsid w:val="009D4BA2"/>
    <w:rsid w:val="009E7426"/>
    <w:rsid w:val="009E77FE"/>
    <w:rsid w:val="009E7D88"/>
    <w:rsid w:val="009F0D2D"/>
    <w:rsid w:val="009F5744"/>
    <w:rsid w:val="00A0256A"/>
    <w:rsid w:val="00A06648"/>
    <w:rsid w:val="00A1022D"/>
    <w:rsid w:val="00A166FC"/>
    <w:rsid w:val="00A16DFA"/>
    <w:rsid w:val="00A21CBF"/>
    <w:rsid w:val="00A24668"/>
    <w:rsid w:val="00A32518"/>
    <w:rsid w:val="00A3367B"/>
    <w:rsid w:val="00A365D7"/>
    <w:rsid w:val="00A3669E"/>
    <w:rsid w:val="00A37E90"/>
    <w:rsid w:val="00A40DF0"/>
    <w:rsid w:val="00A45F08"/>
    <w:rsid w:val="00A46818"/>
    <w:rsid w:val="00A47B8C"/>
    <w:rsid w:val="00A5284B"/>
    <w:rsid w:val="00A55015"/>
    <w:rsid w:val="00A571B0"/>
    <w:rsid w:val="00A7186D"/>
    <w:rsid w:val="00A718AD"/>
    <w:rsid w:val="00A72528"/>
    <w:rsid w:val="00A73557"/>
    <w:rsid w:val="00A765E1"/>
    <w:rsid w:val="00A77FC9"/>
    <w:rsid w:val="00A816D0"/>
    <w:rsid w:val="00A823DE"/>
    <w:rsid w:val="00A94089"/>
    <w:rsid w:val="00A94F29"/>
    <w:rsid w:val="00A95F64"/>
    <w:rsid w:val="00AA2779"/>
    <w:rsid w:val="00AA2792"/>
    <w:rsid w:val="00AA560A"/>
    <w:rsid w:val="00AB06ED"/>
    <w:rsid w:val="00AB7FA2"/>
    <w:rsid w:val="00AC3D71"/>
    <w:rsid w:val="00AC7893"/>
    <w:rsid w:val="00AD157E"/>
    <w:rsid w:val="00AD161C"/>
    <w:rsid w:val="00AD2A91"/>
    <w:rsid w:val="00AD6D41"/>
    <w:rsid w:val="00AE5E99"/>
    <w:rsid w:val="00AE645F"/>
    <w:rsid w:val="00AE7AA7"/>
    <w:rsid w:val="00AF26C0"/>
    <w:rsid w:val="00AF33CD"/>
    <w:rsid w:val="00AF7460"/>
    <w:rsid w:val="00B0090F"/>
    <w:rsid w:val="00B00F53"/>
    <w:rsid w:val="00B03040"/>
    <w:rsid w:val="00B070DF"/>
    <w:rsid w:val="00B11F5C"/>
    <w:rsid w:val="00B12CB2"/>
    <w:rsid w:val="00B16AB1"/>
    <w:rsid w:val="00B176AE"/>
    <w:rsid w:val="00B21887"/>
    <w:rsid w:val="00B22BC0"/>
    <w:rsid w:val="00B2303D"/>
    <w:rsid w:val="00B24E0D"/>
    <w:rsid w:val="00B31BA5"/>
    <w:rsid w:val="00B355D8"/>
    <w:rsid w:val="00B4265F"/>
    <w:rsid w:val="00B66304"/>
    <w:rsid w:val="00B66A44"/>
    <w:rsid w:val="00B76299"/>
    <w:rsid w:val="00B770B5"/>
    <w:rsid w:val="00B84C22"/>
    <w:rsid w:val="00B85D1E"/>
    <w:rsid w:val="00B86825"/>
    <w:rsid w:val="00B94936"/>
    <w:rsid w:val="00B9618F"/>
    <w:rsid w:val="00B9713B"/>
    <w:rsid w:val="00BA2F01"/>
    <w:rsid w:val="00BA5930"/>
    <w:rsid w:val="00BA65A4"/>
    <w:rsid w:val="00BB7711"/>
    <w:rsid w:val="00BC13BD"/>
    <w:rsid w:val="00BD2039"/>
    <w:rsid w:val="00BD33B5"/>
    <w:rsid w:val="00BD3FA7"/>
    <w:rsid w:val="00BD49C1"/>
    <w:rsid w:val="00BD67BB"/>
    <w:rsid w:val="00BD7FCE"/>
    <w:rsid w:val="00BE2097"/>
    <w:rsid w:val="00BE48C7"/>
    <w:rsid w:val="00BF1149"/>
    <w:rsid w:val="00BF116B"/>
    <w:rsid w:val="00BF1866"/>
    <w:rsid w:val="00BF2790"/>
    <w:rsid w:val="00BF6238"/>
    <w:rsid w:val="00BF63AF"/>
    <w:rsid w:val="00BF6C04"/>
    <w:rsid w:val="00C00014"/>
    <w:rsid w:val="00C02E89"/>
    <w:rsid w:val="00C13488"/>
    <w:rsid w:val="00C14C25"/>
    <w:rsid w:val="00C16557"/>
    <w:rsid w:val="00C272DA"/>
    <w:rsid w:val="00C31208"/>
    <w:rsid w:val="00C41C95"/>
    <w:rsid w:val="00C423A8"/>
    <w:rsid w:val="00C45607"/>
    <w:rsid w:val="00C46E90"/>
    <w:rsid w:val="00C522F3"/>
    <w:rsid w:val="00C52D75"/>
    <w:rsid w:val="00C60E4B"/>
    <w:rsid w:val="00C7202C"/>
    <w:rsid w:val="00C720D7"/>
    <w:rsid w:val="00C7265A"/>
    <w:rsid w:val="00C73EF2"/>
    <w:rsid w:val="00C81047"/>
    <w:rsid w:val="00C8433E"/>
    <w:rsid w:val="00C846DA"/>
    <w:rsid w:val="00C848EA"/>
    <w:rsid w:val="00C916FD"/>
    <w:rsid w:val="00C93A1A"/>
    <w:rsid w:val="00C979B8"/>
    <w:rsid w:val="00CA3220"/>
    <w:rsid w:val="00CA3AC5"/>
    <w:rsid w:val="00CA514A"/>
    <w:rsid w:val="00CB7E25"/>
    <w:rsid w:val="00CC5851"/>
    <w:rsid w:val="00CC6F8A"/>
    <w:rsid w:val="00CD0FF8"/>
    <w:rsid w:val="00CD5398"/>
    <w:rsid w:val="00CE2F09"/>
    <w:rsid w:val="00CE3D96"/>
    <w:rsid w:val="00CE3E58"/>
    <w:rsid w:val="00CE68E3"/>
    <w:rsid w:val="00CF03FC"/>
    <w:rsid w:val="00CF0BA0"/>
    <w:rsid w:val="00CF6758"/>
    <w:rsid w:val="00D030BF"/>
    <w:rsid w:val="00D03105"/>
    <w:rsid w:val="00D03AF9"/>
    <w:rsid w:val="00D0742C"/>
    <w:rsid w:val="00D22E61"/>
    <w:rsid w:val="00D268C1"/>
    <w:rsid w:val="00D31015"/>
    <w:rsid w:val="00D31B6D"/>
    <w:rsid w:val="00D3400D"/>
    <w:rsid w:val="00D37FEC"/>
    <w:rsid w:val="00D4131A"/>
    <w:rsid w:val="00D457E5"/>
    <w:rsid w:val="00D5357F"/>
    <w:rsid w:val="00D66529"/>
    <w:rsid w:val="00D75828"/>
    <w:rsid w:val="00D813F7"/>
    <w:rsid w:val="00D82577"/>
    <w:rsid w:val="00D86E36"/>
    <w:rsid w:val="00D90371"/>
    <w:rsid w:val="00D90B6C"/>
    <w:rsid w:val="00D90B6F"/>
    <w:rsid w:val="00D913D3"/>
    <w:rsid w:val="00D934A9"/>
    <w:rsid w:val="00DA107C"/>
    <w:rsid w:val="00DA28AB"/>
    <w:rsid w:val="00DA6901"/>
    <w:rsid w:val="00DB076D"/>
    <w:rsid w:val="00DB22F3"/>
    <w:rsid w:val="00DB2EE0"/>
    <w:rsid w:val="00DB36C1"/>
    <w:rsid w:val="00DB3A0F"/>
    <w:rsid w:val="00DB6308"/>
    <w:rsid w:val="00DD196C"/>
    <w:rsid w:val="00DD321E"/>
    <w:rsid w:val="00DD4682"/>
    <w:rsid w:val="00DD623C"/>
    <w:rsid w:val="00DD74F3"/>
    <w:rsid w:val="00DE370B"/>
    <w:rsid w:val="00DE4E60"/>
    <w:rsid w:val="00DE796B"/>
    <w:rsid w:val="00DF0E14"/>
    <w:rsid w:val="00E00FC6"/>
    <w:rsid w:val="00E029E6"/>
    <w:rsid w:val="00E05F0E"/>
    <w:rsid w:val="00E071A2"/>
    <w:rsid w:val="00E12F64"/>
    <w:rsid w:val="00E12F6C"/>
    <w:rsid w:val="00E27C53"/>
    <w:rsid w:val="00E27CB5"/>
    <w:rsid w:val="00E31572"/>
    <w:rsid w:val="00E340F9"/>
    <w:rsid w:val="00E36E8B"/>
    <w:rsid w:val="00E45BEF"/>
    <w:rsid w:val="00E56731"/>
    <w:rsid w:val="00E56AF2"/>
    <w:rsid w:val="00E579FD"/>
    <w:rsid w:val="00E6556B"/>
    <w:rsid w:val="00E7659C"/>
    <w:rsid w:val="00E82228"/>
    <w:rsid w:val="00E926DD"/>
    <w:rsid w:val="00E92B42"/>
    <w:rsid w:val="00E9629C"/>
    <w:rsid w:val="00E97178"/>
    <w:rsid w:val="00E97F4E"/>
    <w:rsid w:val="00EA5D9E"/>
    <w:rsid w:val="00EB3171"/>
    <w:rsid w:val="00EB3D75"/>
    <w:rsid w:val="00EB701E"/>
    <w:rsid w:val="00EC14F3"/>
    <w:rsid w:val="00EC6821"/>
    <w:rsid w:val="00ED1E64"/>
    <w:rsid w:val="00ED29BF"/>
    <w:rsid w:val="00ED4039"/>
    <w:rsid w:val="00ED52E4"/>
    <w:rsid w:val="00ED58BE"/>
    <w:rsid w:val="00ED6307"/>
    <w:rsid w:val="00EE78FE"/>
    <w:rsid w:val="00EF6234"/>
    <w:rsid w:val="00F005D6"/>
    <w:rsid w:val="00F03AA9"/>
    <w:rsid w:val="00F0615A"/>
    <w:rsid w:val="00F1385B"/>
    <w:rsid w:val="00F1530B"/>
    <w:rsid w:val="00F2216A"/>
    <w:rsid w:val="00F229EF"/>
    <w:rsid w:val="00F3330E"/>
    <w:rsid w:val="00F34DBC"/>
    <w:rsid w:val="00F36665"/>
    <w:rsid w:val="00F50907"/>
    <w:rsid w:val="00F54F66"/>
    <w:rsid w:val="00F640CD"/>
    <w:rsid w:val="00F656D9"/>
    <w:rsid w:val="00F67A0A"/>
    <w:rsid w:val="00F72F62"/>
    <w:rsid w:val="00F75D89"/>
    <w:rsid w:val="00F84439"/>
    <w:rsid w:val="00F863A8"/>
    <w:rsid w:val="00F90046"/>
    <w:rsid w:val="00F954E2"/>
    <w:rsid w:val="00FA249E"/>
    <w:rsid w:val="00FA518A"/>
    <w:rsid w:val="00FA733F"/>
    <w:rsid w:val="00FB49BE"/>
    <w:rsid w:val="00FB5823"/>
    <w:rsid w:val="00FB61C0"/>
    <w:rsid w:val="00FB6207"/>
    <w:rsid w:val="00FB706B"/>
    <w:rsid w:val="00FB716C"/>
    <w:rsid w:val="00FC21A6"/>
    <w:rsid w:val="00FC3708"/>
    <w:rsid w:val="00FC4122"/>
    <w:rsid w:val="00FD0A41"/>
    <w:rsid w:val="00FD3D87"/>
    <w:rsid w:val="00FD4CBC"/>
    <w:rsid w:val="00FE0625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AF7F8"/>
  <w15:docId w15:val="{AA766A76-E0A3-4C0D-BB52-45A039C7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7A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customStyle="1" w:styleId="1">
    <w:name w:val="Обычный (веб)1"/>
    <w:aliases w:val="Обычный (Web)"/>
    <w:basedOn w:val="a"/>
    <w:uiPriority w:val="99"/>
    <w:rsid w:val="003F7221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F7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0A1208"/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qFormat/>
    <w:rsid w:val="00E12F6C"/>
    <w:rPr>
      <w:b/>
      <w:bCs/>
    </w:rPr>
  </w:style>
  <w:style w:type="paragraph" w:customStyle="1" w:styleId="10">
    <w:name w:val="Ñòèëü1"/>
    <w:basedOn w:val="a"/>
    <w:link w:val="11"/>
    <w:rsid w:val="0023447D"/>
    <w:pPr>
      <w:spacing w:line="288" w:lineRule="auto"/>
    </w:pPr>
    <w:rPr>
      <w:sz w:val="28"/>
      <w:szCs w:val="20"/>
      <w:lang w:val="x-none" w:eastAsia="x-none"/>
    </w:rPr>
  </w:style>
  <w:style w:type="character" w:customStyle="1" w:styleId="11">
    <w:name w:val="Ñòèëü1 Знак"/>
    <w:link w:val="10"/>
    <w:rsid w:val="0023447D"/>
    <w:rPr>
      <w:sz w:val="28"/>
    </w:rPr>
  </w:style>
  <w:style w:type="character" w:styleId="ab">
    <w:name w:val="annotation reference"/>
    <w:rsid w:val="00B16AB1"/>
    <w:rPr>
      <w:sz w:val="16"/>
      <w:szCs w:val="16"/>
    </w:rPr>
  </w:style>
  <w:style w:type="paragraph" w:styleId="ac">
    <w:name w:val="annotation text"/>
    <w:basedOn w:val="a"/>
    <w:link w:val="ad"/>
    <w:rsid w:val="00B16A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B16AB1"/>
  </w:style>
  <w:style w:type="paragraph" w:styleId="ae">
    <w:name w:val="annotation subject"/>
    <w:basedOn w:val="ac"/>
    <w:next w:val="ac"/>
    <w:link w:val="af"/>
    <w:rsid w:val="00B16AB1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B16AB1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7B3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267">
                      <w:marLeft w:val="0"/>
                      <w:marRight w:val="0"/>
                      <w:marTop w:val="105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5167">
                          <w:marLeft w:val="0"/>
                          <w:marRight w:val="0"/>
                          <w:marTop w:val="10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22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5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7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97932">
                                          <w:marLeft w:val="0"/>
                                          <w:marRight w:val="0"/>
                                          <w:marTop w:val="1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ErS92sM-xj1nY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User\&#1056;&#1072;&#1073;&#1086;&#1095;&#1080;&#1081;%2520&#1089;&#1090;&#1086;&#1083;\&#1041;&#1083;&#1072;&#1085;&#1082;2014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2B8C1-E27A-4630-B683-2B01134E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Бланк2014.</Template>
  <TotalTime>23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ПО ДЕЛАМ МОЛОДЕЖИ, СПОРТУ И ТУРИЗМУ</vt:lpstr>
      <vt:lpstr>МИНИСТЕРСТВО ПО ДЕЛАМ МОЛОДЕЖИ, СПОРТУ И ТУРИЗМУ</vt:lpstr>
    </vt:vector>
  </TitlesOfParts>
  <Company>МДМС РТ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Добрый Татарстан</cp:lastModifiedBy>
  <cp:revision>9</cp:revision>
  <cp:lastPrinted>2021-08-17T07:55:00Z</cp:lastPrinted>
  <dcterms:created xsi:type="dcterms:W3CDTF">2024-07-01T08:32:00Z</dcterms:created>
  <dcterms:modified xsi:type="dcterms:W3CDTF">2024-07-04T06:43:00Z</dcterms:modified>
</cp:coreProperties>
</file>